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9EA" w:rsidRPr="002B69EA" w:rsidRDefault="0096646F" w:rsidP="002B69EA">
      <w:pPr>
        <w:spacing w:after="0"/>
        <w:rPr>
          <w:b/>
          <w:bCs/>
          <w:sz w:val="72"/>
          <w:szCs w:val="72"/>
        </w:rPr>
        <w:sectPr w:rsidR="002B69EA" w:rsidRPr="002B69EA" w:rsidSect="00CD6C83">
          <w:footerReference w:type="default" r:id="rId6"/>
          <w:headerReference w:type="first" r:id="rId7"/>
          <w:footerReference w:type="first" r:id="rId8"/>
          <w:pgSz w:w="12240" w:h="15840" w:code="1"/>
          <w:pgMar w:top="2074" w:right="1440" w:bottom="1800" w:left="994" w:header="1440" w:footer="720" w:gutter="0"/>
          <w:cols w:space="720"/>
          <w:titlePg/>
          <w:docGrid w:linePitch="360"/>
        </w:sectPr>
      </w:pPr>
      <w:r w:rsidRPr="002B69EA">
        <w:rPr>
          <w:b/>
          <w:bCs/>
          <w:sz w:val="72"/>
          <w:szCs w:val="72"/>
        </w:rPr>
        <w:t>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4600"/>
        <w:gridCol w:w="917"/>
        <w:gridCol w:w="3326"/>
      </w:tblGrid>
      <w:tr w:rsidR="0096646F" w:rsidTr="008B3A06">
        <w:trPr>
          <w:trHeight w:val="482"/>
        </w:trPr>
        <w:tc>
          <w:tcPr>
            <w:tcW w:w="963" w:type="dxa"/>
          </w:tcPr>
          <w:p w:rsidR="0096646F" w:rsidRPr="0035643C" w:rsidRDefault="0096646F">
            <w:pPr>
              <w:rPr>
                <w:b/>
                <w:bCs/>
              </w:rPr>
            </w:pPr>
            <w:r w:rsidRPr="0035643C">
              <w:rPr>
                <w:b/>
                <w:bCs/>
              </w:rPr>
              <w:lastRenderedPageBreak/>
              <w:t>T</w:t>
            </w:r>
            <w:r w:rsidR="00283A59" w:rsidRPr="0035643C">
              <w:rPr>
                <w:b/>
                <w:bCs/>
              </w:rPr>
              <w:t>O:</w:t>
            </w:r>
          </w:p>
        </w:tc>
        <w:tc>
          <w:tcPr>
            <w:tcW w:w="8843" w:type="dxa"/>
            <w:gridSpan w:val="3"/>
          </w:tcPr>
          <w:p w:rsidR="0096646F" w:rsidRDefault="00440EE1">
            <w:r>
              <w:t>STAFF</w:t>
            </w:r>
          </w:p>
        </w:tc>
      </w:tr>
      <w:tr w:rsidR="0096646F" w:rsidTr="008B3A06">
        <w:trPr>
          <w:trHeight w:val="968"/>
        </w:trPr>
        <w:tc>
          <w:tcPr>
            <w:tcW w:w="963" w:type="dxa"/>
          </w:tcPr>
          <w:p w:rsidR="0096646F" w:rsidRPr="0035643C" w:rsidRDefault="00283A59">
            <w:pPr>
              <w:rPr>
                <w:b/>
                <w:bCs/>
              </w:rPr>
            </w:pPr>
            <w:r w:rsidRPr="0035643C">
              <w:rPr>
                <w:b/>
                <w:bCs/>
              </w:rPr>
              <w:t>FROM:</w:t>
            </w:r>
          </w:p>
        </w:tc>
        <w:tc>
          <w:tcPr>
            <w:tcW w:w="4600" w:type="dxa"/>
          </w:tcPr>
          <w:p w:rsidR="0096646F" w:rsidRDefault="00C945B0">
            <w:r>
              <w:t>Rachel Tinney</w:t>
            </w:r>
          </w:p>
          <w:p w:rsidR="00C945B0" w:rsidRDefault="00C945B0">
            <w:r>
              <w:t>Associate Executive Director</w:t>
            </w:r>
          </w:p>
        </w:tc>
        <w:tc>
          <w:tcPr>
            <w:tcW w:w="917" w:type="dxa"/>
          </w:tcPr>
          <w:p w:rsidR="0096646F" w:rsidRPr="0035643C" w:rsidRDefault="00283A59">
            <w:pPr>
              <w:rPr>
                <w:b/>
                <w:bCs/>
              </w:rPr>
            </w:pPr>
            <w:r w:rsidRPr="0035643C">
              <w:rPr>
                <w:b/>
                <w:bCs/>
              </w:rPr>
              <w:t>DATE:</w:t>
            </w:r>
          </w:p>
        </w:tc>
        <w:tc>
          <w:tcPr>
            <w:tcW w:w="3326" w:type="dxa"/>
          </w:tcPr>
          <w:p w:rsidR="0096646F" w:rsidRDefault="00440EE1">
            <w:r>
              <w:t>December 13, 2021</w:t>
            </w:r>
          </w:p>
        </w:tc>
      </w:tr>
      <w:tr w:rsidR="002B69EA" w:rsidTr="008B3A06">
        <w:trPr>
          <w:trHeight w:val="968"/>
        </w:trPr>
        <w:tc>
          <w:tcPr>
            <w:tcW w:w="963" w:type="dxa"/>
          </w:tcPr>
          <w:p w:rsidR="002B69EA" w:rsidRPr="0035643C" w:rsidRDefault="002B69EA">
            <w:pPr>
              <w:rPr>
                <w:b/>
                <w:bCs/>
              </w:rPr>
            </w:pPr>
          </w:p>
        </w:tc>
        <w:tc>
          <w:tcPr>
            <w:tcW w:w="4600" w:type="dxa"/>
          </w:tcPr>
          <w:p w:rsidR="002B69EA" w:rsidRDefault="002B69EA"/>
        </w:tc>
        <w:tc>
          <w:tcPr>
            <w:tcW w:w="917" w:type="dxa"/>
          </w:tcPr>
          <w:p w:rsidR="002B69EA" w:rsidRPr="0035643C" w:rsidRDefault="002B69EA">
            <w:pPr>
              <w:rPr>
                <w:b/>
                <w:bCs/>
              </w:rPr>
            </w:pPr>
          </w:p>
        </w:tc>
        <w:tc>
          <w:tcPr>
            <w:tcW w:w="3326" w:type="dxa"/>
          </w:tcPr>
          <w:p w:rsidR="002B69EA" w:rsidRDefault="002B69EA"/>
        </w:tc>
      </w:tr>
      <w:tr w:rsidR="0096646F" w:rsidTr="008B3A06">
        <w:tc>
          <w:tcPr>
            <w:tcW w:w="963" w:type="dxa"/>
          </w:tcPr>
          <w:p w:rsidR="0096646F" w:rsidRPr="0035643C" w:rsidRDefault="00283A59">
            <w:pPr>
              <w:rPr>
                <w:b/>
                <w:bCs/>
              </w:rPr>
            </w:pPr>
            <w:r w:rsidRPr="0035643C">
              <w:rPr>
                <w:b/>
                <w:bCs/>
              </w:rPr>
              <w:t>RE:</w:t>
            </w:r>
          </w:p>
        </w:tc>
        <w:tc>
          <w:tcPr>
            <w:tcW w:w="8843" w:type="dxa"/>
            <w:gridSpan w:val="3"/>
          </w:tcPr>
          <w:p w:rsidR="0096646F" w:rsidRPr="005654F7" w:rsidRDefault="005654F7">
            <w:pPr>
              <w:rPr>
                <w:b/>
              </w:rPr>
            </w:pPr>
            <w:r w:rsidRPr="005654F7">
              <w:rPr>
                <w:b/>
              </w:rPr>
              <w:t>COVID QUESTIONNAIRE PRIOR TO A HOME VISIT</w:t>
            </w:r>
          </w:p>
        </w:tc>
      </w:tr>
    </w:tbl>
    <w:p w:rsidR="002B69EA" w:rsidRDefault="002B69EA"/>
    <w:p w:rsidR="005654F7" w:rsidRDefault="005654F7">
      <w:r>
        <w:t>Staff are requ</w:t>
      </w:r>
      <w:r w:rsidR="007F5D1E">
        <w:t xml:space="preserve">ired to complete this survey every </w:t>
      </w:r>
      <w:r>
        <w:t xml:space="preserve">time they attend a dwelling for work purposes.  </w:t>
      </w:r>
      <w:r w:rsidRPr="005654F7">
        <w:rPr>
          <w:b/>
          <w:i/>
        </w:rPr>
        <w:t>Dwelling means and includes</w:t>
      </w:r>
      <w:r>
        <w:t xml:space="preserve"> client homes, foster parent homes, potential foster parent homes during the application period and live-in foster parent Agency Owned Homes.  (staffed Agency Operated Homes or Group Homes are not included in this requirement)</w:t>
      </w:r>
    </w:p>
    <w:p w:rsidR="00DB61BF" w:rsidRDefault="00DB61BF"/>
    <w:p w:rsidR="00440EE1" w:rsidRDefault="00440EE1">
      <w:r>
        <w:t>The link is attached for view</w:t>
      </w:r>
      <w:r w:rsidR="00DB61BF">
        <w:t>ing and saving to any device that has access to the internet.  You must complete this questionnaire prior to any home visit.</w:t>
      </w:r>
    </w:p>
    <w:p w:rsidR="00DB61BF" w:rsidRDefault="00DB61BF"/>
    <w:p w:rsidR="00DB61BF" w:rsidRPr="003E60B0" w:rsidRDefault="00DB61BF">
      <w:pPr>
        <w:rPr>
          <w:b/>
          <w:color w:val="FF0000"/>
        </w:rPr>
      </w:pPr>
      <w:r w:rsidRPr="003E60B0">
        <w:rPr>
          <w:b/>
          <w:color w:val="FF0000"/>
        </w:rPr>
        <w:t>YOU MUST OBTAIN PERMISSION FOR THIS HOME VISIT FROM YOUR IMMEDIATE SUPERVISOR!</w:t>
      </w:r>
    </w:p>
    <w:p w:rsidR="00440EE1" w:rsidRDefault="00440EE1" w:rsidP="00440EE1">
      <w:pPr>
        <w:rPr>
          <w:rFonts w:ascii="Calibri" w:hAnsi="Calibri"/>
        </w:rPr>
      </w:pPr>
      <w:bookmarkStart w:id="0" w:name="_GoBack"/>
      <w:bookmarkEnd w:id="0"/>
    </w:p>
    <w:p w:rsidR="00440EE1" w:rsidRDefault="00380596" w:rsidP="00440EE1">
      <w:hyperlink r:id="rId9" w:history="1">
        <w:r w:rsidR="00440EE1">
          <w:rPr>
            <w:rStyle w:val="Hyperlink"/>
          </w:rPr>
          <w:t>https://forms.office.com/Pages/ResponsePage.aspx?id=gRpXWyJygECDtE_3nlR3chzH86hZFclJjb7nRELsGutUOVE4SkIzUVhQUkRDNVQ2ODhGWE5OSEdORy4u</w:t>
        </w:r>
      </w:hyperlink>
    </w:p>
    <w:p w:rsidR="00440EE1" w:rsidRDefault="00440EE1"/>
    <w:p w:rsidR="00440EE1" w:rsidRDefault="00DB61BF">
      <w:r>
        <w:t>A copy of how to bookmark the attached questionnaire is attached (this bookmark was used for the Daily Health Screening Questionnaire just substitute the Home Visit Questionnaire.</w:t>
      </w:r>
    </w:p>
    <w:sectPr w:rsidR="00440EE1" w:rsidSect="002B69EA">
      <w:headerReference w:type="default" r:id="rId10"/>
      <w:type w:val="continuous"/>
      <w:pgSz w:w="12240" w:h="15840" w:code="1"/>
      <w:pgMar w:top="630" w:right="1440" w:bottom="1800" w:left="994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596" w:rsidRDefault="00380596" w:rsidP="004F1628">
      <w:pPr>
        <w:spacing w:after="0"/>
      </w:pPr>
      <w:r>
        <w:separator/>
      </w:r>
    </w:p>
  </w:endnote>
  <w:endnote w:type="continuationSeparator" w:id="0">
    <w:p w:rsidR="00380596" w:rsidRDefault="00380596" w:rsidP="004F16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655368-03BF-46CC-94CE-02B2CA601B7C}"/>
    <w:embedBold r:id="rId2" w:fontKey="{178750D6-BEC4-4FD9-BC8C-EF7E8E73D449}"/>
    <w:embedBoldItalic r:id="rId3" w:fontKey="{BE58619C-208C-4814-ABBA-8D265B89AB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otham-Book">
    <w:altName w:val="Gotham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F63F507-8B5D-4FF3-8279-8A93AB1C9D1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C83" w:rsidRDefault="00CD6C83" w:rsidP="00CD6C83">
    <w:pPr>
      <w:pStyle w:val="Footer"/>
      <w:tabs>
        <w:tab w:val="clear" w:pos="4680"/>
        <w:tab w:val="clear" w:pos="9360"/>
        <w:tab w:val="left" w:pos="3480"/>
      </w:tabs>
    </w:pPr>
    <w:r>
      <w:rPr>
        <w:noProof/>
        <w:lang w:val="en-CA" w:eastAsia="en-CA"/>
      </w:rPr>
      <w:drawing>
        <wp:anchor distT="0" distB="0" distL="114300" distR="114300" simplePos="0" relativeHeight="251664384" behindDoc="0" locked="0" layoutInCell="1" allowOverlap="1" wp14:anchorId="7BA9D244" wp14:editId="3CF469F9">
          <wp:simplePos x="0" y="0"/>
          <wp:positionH relativeFrom="column">
            <wp:posOffset>-619125</wp:posOffset>
          </wp:positionH>
          <wp:positionV relativeFrom="paragraph">
            <wp:posOffset>-361950</wp:posOffset>
          </wp:positionV>
          <wp:extent cx="7772400" cy="978408"/>
          <wp:effectExtent l="0" t="0" r="0" b="0"/>
          <wp:wrapNone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Icon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78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BDC" w:rsidRDefault="00CA3BDC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70528" behindDoc="0" locked="0" layoutInCell="1" allowOverlap="1" wp14:anchorId="1F2CD1D8" wp14:editId="157B08D7">
          <wp:simplePos x="0" y="0"/>
          <wp:positionH relativeFrom="column">
            <wp:posOffset>-638175</wp:posOffset>
          </wp:positionH>
          <wp:positionV relativeFrom="paragraph">
            <wp:posOffset>-361950</wp:posOffset>
          </wp:positionV>
          <wp:extent cx="7772400" cy="978408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Icon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78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596" w:rsidRDefault="00380596" w:rsidP="004F1628">
      <w:pPr>
        <w:spacing w:after="0"/>
      </w:pPr>
      <w:r>
        <w:separator/>
      </w:r>
    </w:p>
  </w:footnote>
  <w:footnote w:type="continuationSeparator" w:id="0">
    <w:p w:rsidR="00380596" w:rsidRDefault="00380596" w:rsidP="004F16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C83" w:rsidRDefault="00CA3BDC">
    <w:pPr>
      <w:pStyle w:val="Header"/>
    </w:pPr>
    <w:r w:rsidRPr="00CD6C83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924542" wp14:editId="1177B99D">
              <wp:simplePos x="0" y="0"/>
              <wp:positionH relativeFrom="column">
                <wp:posOffset>5140325</wp:posOffset>
              </wp:positionH>
              <wp:positionV relativeFrom="paragraph">
                <wp:posOffset>-257175</wp:posOffset>
              </wp:positionV>
              <wp:extent cx="1508125" cy="457200"/>
              <wp:effectExtent l="0" t="0" r="1587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D6C83" w:rsidRPr="003844FA" w:rsidRDefault="00CD6C83" w:rsidP="00CD6C83">
                          <w:pPr>
                            <w:pStyle w:val="Address"/>
                            <w:rPr>
                              <w:rFonts w:ascii="Arial" w:hAnsi="Arial" w:cs="Arial"/>
                            </w:rPr>
                          </w:pPr>
                          <w:r w:rsidRPr="003844FA">
                            <w:rPr>
                              <w:rFonts w:ascii="Arial" w:hAnsi="Arial" w:cs="Arial"/>
                              <w:b/>
                              <w:bCs/>
                              <w:color w:val="7D2828"/>
                            </w:rPr>
                            <w:t>P</w:t>
                          </w:r>
                          <w:r w:rsidRPr="003844FA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</w:t>
                          </w:r>
                          <w:r w:rsidRPr="003844FA">
                            <w:rPr>
                              <w:rFonts w:ascii="Arial" w:hAnsi="Arial" w:cs="Arial"/>
                            </w:rPr>
                            <w:t xml:space="preserve">  807-737-3466</w:t>
                          </w:r>
                        </w:p>
                        <w:p w:rsidR="00CD6C83" w:rsidRPr="003844FA" w:rsidRDefault="00CD6C83" w:rsidP="00CD6C83">
                          <w:pPr>
                            <w:pStyle w:val="Address"/>
                            <w:rPr>
                              <w:rFonts w:ascii="Arial" w:hAnsi="Arial" w:cs="Arial"/>
                            </w:rPr>
                          </w:pPr>
                          <w:r w:rsidRPr="003844FA">
                            <w:rPr>
                              <w:rFonts w:ascii="Arial" w:hAnsi="Arial" w:cs="Arial"/>
                              <w:b/>
                              <w:bCs/>
                              <w:color w:val="7D2828"/>
                            </w:rPr>
                            <w:t>TF</w:t>
                          </w:r>
                          <w:r w:rsidRPr="003844FA">
                            <w:rPr>
                              <w:rFonts w:ascii="Arial" w:hAnsi="Arial" w:cs="Arial"/>
                            </w:rPr>
                            <w:t xml:space="preserve"> 1-800-465-3624 </w:t>
                          </w:r>
                          <w:r w:rsidRPr="003844FA">
                            <w:rPr>
                              <w:rFonts w:ascii="Arial" w:hAnsi="Arial" w:cs="Arial"/>
                            </w:rPr>
                            <w:br/>
                          </w:r>
                          <w:r w:rsidRPr="003844FA">
                            <w:rPr>
                              <w:rFonts w:ascii="Arial" w:hAnsi="Arial" w:cs="Arial"/>
                              <w:b/>
                              <w:bCs/>
                              <w:color w:val="7D2828"/>
                            </w:rPr>
                            <w:t>www.tikinagan.org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92454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04.75pt;margin-top:-20.25pt;width:118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" filled="f" stroked="f">
              <v:textbox inset="0,0,0,0">
                <w:txbxContent>
                  <w:p w:rsidR="00CD6C83" w:rsidRPr="003844FA" w:rsidRDefault="00CD6C83" w:rsidP="00CD6C83">
                    <w:pPr>
                      <w:pStyle w:val="Address"/>
                      <w:rPr>
                        <w:rFonts w:ascii="Arial" w:hAnsi="Arial" w:cs="Arial"/>
                      </w:rPr>
                    </w:pPr>
                    <w:r w:rsidRPr="003844FA">
                      <w:rPr>
                        <w:rFonts w:ascii="Arial" w:hAnsi="Arial" w:cs="Arial"/>
                        <w:b/>
                        <w:bCs/>
                        <w:color w:val="7D2828"/>
                      </w:rPr>
                      <w:t>P</w:t>
                    </w:r>
                    <w:r w:rsidRPr="003844FA">
                      <w:rPr>
                        <w:rFonts w:ascii="Arial" w:hAnsi="Arial" w:cs="Arial"/>
                        <w:b/>
                        <w:bCs/>
                      </w:rPr>
                      <w:t xml:space="preserve"> </w:t>
                    </w:r>
                    <w:r w:rsidRPr="003844FA">
                      <w:rPr>
                        <w:rFonts w:ascii="Arial" w:hAnsi="Arial" w:cs="Arial"/>
                      </w:rPr>
                      <w:t xml:space="preserve">  807-737-3466</w:t>
                    </w:r>
                  </w:p>
                  <w:p w:rsidR="00CD6C83" w:rsidRPr="003844FA" w:rsidRDefault="00CD6C83" w:rsidP="00CD6C83">
                    <w:pPr>
                      <w:pStyle w:val="Address"/>
                      <w:rPr>
                        <w:rFonts w:ascii="Arial" w:hAnsi="Arial" w:cs="Arial"/>
                      </w:rPr>
                    </w:pPr>
                    <w:r w:rsidRPr="003844FA">
                      <w:rPr>
                        <w:rFonts w:ascii="Arial" w:hAnsi="Arial" w:cs="Arial"/>
                        <w:b/>
                        <w:bCs/>
                        <w:color w:val="7D2828"/>
                      </w:rPr>
                      <w:t>TF</w:t>
                    </w:r>
                    <w:r w:rsidRPr="003844FA">
                      <w:rPr>
                        <w:rFonts w:ascii="Arial" w:hAnsi="Arial" w:cs="Arial"/>
                      </w:rPr>
                      <w:t xml:space="preserve"> 1-800-465-3624 </w:t>
                    </w:r>
                    <w:r w:rsidRPr="003844FA">
                      <w:rPr>
                        <w:rFonts w:ascii="Arial" w:hAnsi="Arial" w:cs="Arial"/>
                      </w:rPr>
                      <w:br/>
                    </w:r>
                    <w:r w:rsidRPr="003844FA">
                      <w:rPr>
                        <w:rFonts w:ascii="Arial" w:hAnsi="Arial" w:cs="Arial"/>
                        <w:b/>
                        <w:bCs/>
                        <w:color w:val="7D2828"/>
                      </w:rPr>
                      <w:t>www.tikinagan.org</w:t>
                    </w:r>
                  </w:p>
                </w:txbxContent>
              </v:textbox>
            </v:shape>
          </w:pict>
        </mc:Fallback>
      </mc:AlternateContent>
    </w:r>
    <w:r w:rsidRPr="00CD6C83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187E33" wp14:editId="7BAE2CE9">
              <wp:simplePos x="0" y="0"/>
              <wp:positionH relativeFrom="column">
                <wp:posOffset>4067810</wp:posOffset>
              </wp:positionH>
              <wp:positionV relativeFrom="paragraph">
                <wp:posOffset>-259080</wp:posOffset>
              </wp:positionV>
              <wp:extent cx="987425" cy="457200"/>
              <wp:effectExtent l="0" t="0" r="317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74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D6C83" w:rsidRPr="004F1628" w:rsidRDefault="00CD6C83" w:rsidP="00CD6C83">
                          <w:pPr>
                            <w:pStyle w:val="Address"/>
                            <w:rPr>
                              <w:rFonts w:ascii="Arial" w:hAnsi="Arial" w:cs="Arial"/>
                            </w:rPr>
                          </w:pPr>
                          <w:r w:rsidRPr="004F1628">
                            <w:rPr>
                              <w:rFonts w:ascii="Arial" w:hAnsi="Arial" w:cs="Arial"/>
                            </w:rPr>
                            <w:t>PO Box 627</w:t>
                          </w:r>
                        </w:p>
                        <w:p w:rsidR="00CD6C83" w:rsidRPr="004F1628" w:rsidRDefault="00CD6C83" w:rsidP="00CD6C83">
                          <w:pPr>
                            <w:pStyle w:val="Address"/>
                            <w:rPr>
                              <w:rFonts w:ascii="Arial" w:hAnsi="Arial" w:cs="Arial"/>
                            </w:rPr>
                          </w:pPr>
                          <w:r w:rsidRPr="004F1628">
                            <w:rPr>
                              <w:rFonts w:ascii="Arial" w:hAnsi="Arial" w:cs="Arial"/>
                            </w:rPr>
                            <w:t>Sioux Lookout</w:t>
                          </w:r>
                          <w:r w:rsidRPr="004F1628">
                            <w:rPr>
                              <w:rFonts w:ascii="Arial" w:hAnsi="Arial" w:cs="Arial"/>
                            </w:rPr>
                            <w:br/>
                            <w:t>ON P8T 1B1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187E33" id="Text Box 4" o:spid="_x0000_s1027" type="#_x0000_t202" style="position:absolute;margin-left:320.3pt;margin-top:-20.4pt;width:77.7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" filled="f" stroked="f">
              <v:textbox inset="0,0,0,0">
                <w:txbxContent>
                  <w:p w:rsidR="00CD6C83" w:rsidRPr="004F1628" w:rsidRDefault="00CD6C83" w:rsidP="00CD6C83">
                    <w:pPr>
                      <w:pStyle w:val="Address"/>
                      <w:rPr>
                        <w:rFonts w:ascii="Arial" w:hAnsi="Arial" w:cs="Arial"/>
                      </w:rPr>
                    </w:pPr>
                    <w:r w:rsidRPr="004F1628">
                      <w:rPr>
                        <w:rFonts w:ascii="Arial" w:hAnsi="Arial" w:cs="Arial"/>
                      </w:rPr>
                      <w:t>PO Box 627</w:t>
                    </w:r>
                  </w:p>
                  <w:p w:rsidR="00CD6C83" w:rsidRPr="004F1628" w:rsidRDefault="00CD6C83" w:rsidP="00CD6C83">
                    <w:pPr>
                      <w:pStyle w:val="Address"/>
                      <w:rPr>
                        <w:rFonts w:ascii="Arial" w:hAnsi="Arial" w:cs="Arial"/>
                      </w:rPr>
                    </w:pPr>
                    <w:r w:rsidRPr="004F1628">
                      <w:rPr>
                        <w:rFonts w:ascii="Arial" w:hAnsi="Arial" w:cs="Arial"/>
                      </w:rPr>
                      <w:t>Sioux Lookout</w:t>
                    </w:r>
                    <w:r w:rsidRPr="004F1628">
                      <w:rPr>
                        <w:rFonts w:ascii="Arial" w:hAnsi="Arial" w:cs="Arial"/>
                      </w:rPr>
                      <w:br/>
                      <w:t>ON P8T 1B1</w:t>
                    </w:r>
                  </w:p>
                </w:txbxContent>
              </v:textbox>
            </v:shape>
          </w:pict>
        </mc:Fallback>
      </mc:AlternateContent>
    </w:r>
    <w:r w:rsidR="00CD6C83" w:rsidRPr="00CD6C83">
      <w:rPr>
        <w:noProof/>
        <w:lang w:val="en-CA" w:eastAsia="en-CA"/>
      </w:rPr>
      <w:drawing>
        <wp:anchor distT="0" distB="0" distL="114300" distR="114300" simplePos="0" relativeHeight="251666432" behindDoc="0" locked="0" layoutInCell="1" allowOverlap="1" wp14:anchorId="63FDE44C" wp14:editId="1E2C28FA">
          <wp:simplePos x="0" y="0"/>
          <wp:positionH relativeFrom="column">
            <wp:posOffset>0</wp:posOffset>
          </wp:positionH>
          <wp:positionV relativeFrom="paragraph">
            <wp:posOffset>-622300</wp:posOffset>
          </wp:positionV>
          <wp:extent cx="2505075" cy="946150"/>
          <wp:effectExtent l="0" t="0" r="9525" b="6350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075" cy="9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9EA" w:rsidRDefault="002B69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1BF"/>
    <w:rsid w:val="001801BE"/>
    <w:rsid w:val="001837AE"/>
    <w:rsid w:val="00193D56"/>
    <w:rsid w:val="00270F22"/>
    <w:rsid w:val="00283A59"/>
    <w:rsid w:val="002B69EA"/>
    <w:rsid w:val="0035643C"/>
    <w:rsid w:val="00380596"/>
    <w:rsid w:val="003E60B0"/>
    <w:rsid w:val="00440EE1"/>
    <w:rsid w:val="004F1628"/>
    <w:rsid w:val="005654F7"/>
    <w:rsid w:val="006F5767"/>
    <w:rsid w:val="007866EF"/>
    <w:rsid w:val="007F5D1E"/>
    <w:rsid w:val="008049D8"/>
    <w:rsid w:val="00815303"/>
    <w:rsid w:val="008B3A06"/>
    <w:rsid w:val="0096646F"/>
    <w:rsid w:val="00A22DE6"/>
    <w:rsid w:val="00A74832"/>
    <w:rsid w:val="00A92647"/>
    <w:rsid w:val="00AB49A1"/>
    <w:rsid w:val="00C945B0"/>
    <w:rsid w:val="00CA3BDC"/>
    <w:rsid w:val="00CD6C83"/>
    <w:rsid w:val="00D81F0A"/>
    <w:rsid w:val="00DB61BF"/>
    <w:rsid w:val="00DE119B"/>
    <w:rsid w:val="00E8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9D7AE2-E321-4F24-9D9F-0F677D6D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BDC"/>
    <w:pPr>
      <w:spacing w:after="180" w:line="240" w:lineRule="auto"/>
    </w:pPr>
    <w:rPr>
      <w:rFonts w:ascii="Gotham" w:hAnsi="Gotham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BDC"/>
    <w:pPr>
      <w:keepNext/>
      <w:keepLines/>
      <w:spacing w:before="240" w:after="0"/>
      <w:outlineLvl w:val="0"/>
    </w:pPr>
    <w:rPr>
      <w:rFonts w:eastAsiaTheme="majorEastAsia" w:cstheme="majorBidi"/>
      <w:color w:val="7E272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3BDC"/>
    <w:pPr>
      <w:keepNext/>
      <w:keepLines/>
      <w:spacing w:before="40" w:after="0"/>
      <w:outlineLvl w:val="1"/>
    </w:pPr>
    <w:rPr>
      <w:rFonts w:eastAsiaTheme="majorEastAsia" w:cstheme="majorBidi"/>
      <w:color w:val="7E2727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62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8"/>
  </w:style>
  <w:style w:type="paragraph" w:styleId="Footer">
    <w:name w:val="footer"/>
    <w:basedOn w:val="Normal"/>
    <w:link w:val="FooterChar"/>
    <w:uiPriority w:val="99"/>
    <w:unhideWhenUsed/>
    <w:rsid w:val="004F162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8"/>
  </w:style>
  <w:style w:type="paragraph" w:customStyle="1" w:styleId="Address">
    <w:name w:val="Address"/>
    <w:qFormat/>
    <w:rsid w:val="004F1628"/>
    <w:pPr>
      <w:suppressAutoHyphens/>
      <w:spacing w:after="0" w:line="220" w:lineRule="exact"/>
    </w:pPr>
    <w:rPr>
      <w:rFonts w:ascii="Gotham-Book" w:hAnsi="Gotham-Book" w:cs="Gotham-Book"/>
      <w:color w:val="000000"/>
      <w:sz w:val="18"/>
      <w:szCs w:val="18"/>
    </w:rPr>
  </w:style>
  <w:style w:type="paragraph" w:styleId="NoSpacing">
    <w:name w:val="No Spacing"/>
    <w:uiPriority w:val="1"/>
    <w:qFormat/>
    <w:rsid w:val="00CA3BDC"/>
    <w:pPr>
      <w:spacing w:after="0" w:line="240" w:lineRule="auto"/>
    </w:pPr>
    <w:rPr>
      <w:rFonts w:ascii="Gotham" w:hAnsi="Gotham"/>
    </w:rPr>
  </w:style>
  <w:style w:type="character" w:customStyle="1" w:styleId="Heading1Char">
    <w:name w:val="Heading 1 Char"/>
    <w:basedOn w:val="DefaultParagraphFont"/>
    <w:link w:val="Heading1"/>
    <w:uiPriority w:val="9"/>
    <w:rsid w:val="00CA3BDC"/>
    <w:rPr>
      <w:rFonts w:ascii="Gotham" w:eastAsiaTheme="majorEastAsia" w:hAnsi="Gotham" w:cstheme="majorBidi"/>
      <w:color w:val="7E272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3BDC"/>
    <w:rPr>
      <w:rFonts w:ascii="Gotham" w:eastAsiaTheme="majorEastAsia" w:hAnsi="Gotham" w:cstheme="majorBidi"/>
      <w:color w:val="7E2727"/>
      <w:sz w:val="26"/>
      <w:szCs w:val="26"/>
    </w:rPr>
  </w:style>
  <w:style w:type="table" w:styleId="TableGrid">
    <w:name w:val="Table Grid"/>
    <w:basedOn w:val="TableNormal"/>
    <w:uiPriority w:val="39"/>
    <w:rsid w:val="00966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40EE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3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forms.office.com/Pages/ResponsePage.aspx?id=gRpXWyJygECDtE_3nlR3chzH86hZFclJjb7nRELsGutUOVE4SkIzUVhQUkRDNVQ2ODhGWE5OSEdORy4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lenem\Desktop\Home%20Visit%20Covid%20Questionnaire%20-%20December%202021.docx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Home Visit Covid Questionnaire - December 2021.docx</Template>
  <TotalTime>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Arlene McClendon</dc:creator>
  <cp:keywords/>
  <dc:description/>
  <cp:lastModifiedBy>Arlene McClendon</cp:lastModifiedBy>
  <cp:revision>2</cp:revision>
  <dcterms:created xsi:type="dcterms:W3CDTF">2021-12-13T22:15:00Z</dcterms:created>
  <dcterms:modified xsi:type="dcterms:W3CDTF">2021-12-13T22:15:00Z</dcterms:modified>
</cp:coreProperties>
</file>